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223C" w:rsidRPr="00557B6E" w:rsidRDefault="0079223C" w:rsidP="00CF5D8E">
      <w:pPr>
        <w:tabs>
          <w:tab w:val="left" w:pos="840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Berlin Sans FB" w:hAnsi="Berlin Sans FB" w:cs="Arial"/>
          <w:bCs/>
          <w:color w:val="003366"/>
          <w:sz w:val="24"/>
          <w:szCs w:val="24"/>
        </w:rPr>
      </w:pP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53.5pt;margin-top:13.9pt;width:94.5pt;height:31.5pt;z-index:-251658240">
            <v:imagedata r:id="rId7" o:title=""/>
          </v:shape>
        </w:pict>
      </w:r>
      <w:r>
        <w:rPr>
          <w:noProof/>
          <w:lang w:eastAsia="it-IT"/>
        </w:rPr>
        <w:pict>
          <v:shape id="_x0000_s1027" type="#_x0000_t75" style="position:absolute;left:0;text-align:left;margin-left:51.35pt;margin-top:-22.9pt;width:107.25pt;height:102pt;z-index:-251659264">
            <v:imagedata r:id="rId8" o:title=""/>
          </v:shape>
        </w:pic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3° WORKSHOP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  <w:t>DI CHIRURGIA ANDROLOGICA COMPLESSA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Centro Congressi 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br/>
        <w:t>Dipartimento di Scienze Odontostomatologiche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  <w:t>28-29 Novembre 2013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  <w:t>SCHEDA DI ISCRIZIONE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ab/>
        <w:t xml:space="preserve">     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ab/>
        <w:t xml:space="preserve">         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br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Da compilare in stampatello ed inviare al fax 06.80660226  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sym w:font="Wingdings" w:char="F06C"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 e-mail: siascongressteam@andrologiaitaliana.it</w:t>
      </w:r>
    </w:p>
    <w:tbl>
      <w:tblPr>
        <w:tblpPr w:leftFromText="141" w:rightFromText="141" w:vertAnchor="text" w:horzAnchor="page" w:tblpX="1671" w:tblpY="163"/>
        <w:tblW w:w="4160" w:type="pct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348"/>
        <w:gridCol w:w="7652"/>
      </w:tblGrid>
      <w:tr w:rsidR="0079223C" w:rsidRPr="00557B6E" w:rsidTr="00085482">
        <w:tc>
          <w:tcPr>
            <w:tcW w:w="2267" w:type="pct"/>
          </w:tcPr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Il sottoscritto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……………………………………………………………….………</w:t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Nato a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.………………………………………………………………………………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il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          ………………………………………………………………………..…….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Codice Fiscale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 ..…………………………………………………………….….</w:t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Indirizzo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: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 xml:space="preserve">Via ….……………………………………………………...………………………..…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Città ……………………………………………..…………..…. Prov. ………...</w:t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Cellulare/Tel.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………….……………………………………………………..…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E-mail …………………………………………………………………………….….</w:t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PEC ……..………………………………………………………………………….…. </w:t>
            </w:r>
          </w:p>
        </w:tc>
        <w:tc>
          <w:tcPr>
            <w:tcW w:w="2733" w:type="pct"/>
          </w:tcPr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ind w:right="-817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Specialista in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………………………..….………………………..………………………....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Medico Medicina Generale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Specializzando in ……………………………………………………………………………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>Ente/struttura di appartenenza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 xml:space="preserve"> ………………………………...........................................……………………………………….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  <w:t xml:space="preserve"> …………………………………………………………………………………………………..…………</w:t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N. Iscr. Ordine dei Medici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>….…………………………………………………..………..…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</w:p>
          <w:p w:rsidR="0079223C" w:rsidRPr="00557B6E" w:rsidRDefault="0079223C" w:rsidP="00BE45BA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</w:pP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L: Libero professionista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</w:t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D: Dipendente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C: Convenzionato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br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sym w:font="Wingdings" w:char="F0A8"/>
            </w:r>
            <w:r w:rsidRPr="00557B6E">
              <w:rPr>
                <w:rFonts w:ascii="Berlin Sans FB" w:hAnsi="Berlin Sans FB" w:cs="Arial"/>
                <w:bCs/>
                <w:color w:val="003366"/>
                <w:sz w:val="24"/>
                <w:szCs w:val="24"/>
              </w:rPr>
              <w:t xml:space="preserve"> P: Privo di occupazione</w:t>
            </w:r>
            <w:r w:rsidRPr="00557B6E">
              <w:rPr>
                <w:rFonts w:ascii="Berlin Sans FB" w:hAnsi="Berlin Sans FB" w:cs="Arial"/>
                <w:b/>
                <w:bCs/>
                <w:color w:val="003366"/>
                <w:sz w:val="24"/>
                <w:szCs w:val="24"/>
              </w:rPr>
              <w:t>*</w:t>
            </w:r>
          </w:p>
        </w:tc>
      </w:tr>
    </w:tbl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rPr>
          <w:color w:val="003366"/>
          <w:sz w:val="24"/>
          <w:szCs w:val="24"/>
        </w:rPr>
      </w:pPr>
    </w:p>
    <w:p w:rsidR="0079223C" w:rsidRPr="00557B6E" w:rsidRDefault="0079223C" w:rsidP="00D45D72">
      <w:pPr>
        <w:tabs>
          <w:tab w:val="left" w:pos="13785"/>
        </w:tabs>
        <w:rPr>
          <w:color w:val="003366"/>
          <w:sz w:val="24"/>
          <w:szCs w:val="24"/>
        </w:rPr>
      </w:pPr>
    </w:p>
    <w:p w:rsidR="0079223C" w:rsidRPr="00557B6E" w:rsidRDefault="0079223C" w:rsidP="00D45D72">
      <w:pPr>
        <w:tabs>
          <w:tab w:val="left" w:pos="13785"/>
        </w:tabs>
        <w:rPr>
          <w:color w:val="003366"/>
          <w:sz w:val="24"/>
          <w:szCs w:val="24"/>
        </w:rPr>
      </w:pPr>
    </w:p>
    <w:p w:rsidR="0079223C" w:rsidRPr="00A57C0F" w:rsidRDefault="0079223C" w:rsidP="00A57C0F">
      <w:pPr>
        <w:tabs>
          <w:tab w:val="left" w:pos="840"/>
        </w:tabs>
        <w:autoSpaceDE w:val="0"/>
        <w:autoSpaceDN w:val="0"/>
        <w:adjustRightInd w:val="0"/>
        <w:spacing w:line="240" w:lineRule="auto"/>
        <w:ind w:left="1701"/>
        <w:outlineLvl w:val="0"/>
        <w:rPr>
          <w:rFonts w:ascii="Berlin Sans FB" w:hAnsi="Berlin Sans FB" w:cs="Arial"/>
          <w:b/>
          <w:bCs/>
          <w:color w:val="003366"/>
          <w:sz w:val="24"/>
          <w:szCs w:val="24"/>
        </w:rPr>
      </w:pP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br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br/>
        <w:t xml:space="preserve"> 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*Dati obbligatori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 ai fini dell’acquisizione dei crediti formativi ECM se conseguiti –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N. 1</w:t>
      </w:r>
      <w:r>
        <w:rPr>
          <w:rFonts w:ascii="Berlin Sans FB" w:hAnsi="Berlin Sans FB" w:cs="Arial"/>
          <w:b/>
          <w:bCs/>
          <w:color w:val="003366"/>
          <w:sz w:val="24"/>
          <w:szCs w:val="24"/>
        </w:rPr>
        <w:t>6,5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 xml:space="preserve"> crediti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 </w:t>
      </w:r>
      <w:r>
        <w:rPr>
          <w:rFonts w:ascii="Berlin Sans FB" w:hAnsi="Berlin Sans FB" w:cs="Arial"/>
          <w:bCs/>
          <w:color w:val="003366"/>
          <w:sz w:val="24"/>
          <w:szCs w:val="24"/>
        </w:rPr>
        <w:br/>
        <w:t>Il Workshop è indirizzato a: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 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br/>
      </w:r>
      <w:r>
        <w:rPr>
          <w:rFonts w:ascii="Berlin Sans FB" w:hAnsi="Berlin Sans FB" w:cs="Arial"/>
          <w:bCs/>
          <w:color w:val="003366"/>
          <w:sz w:val="24"/>
          <w:szCs w:val="24"/>
        </w:rPr>
        <w:t>_</w:t>
      </w:r>
      <w:r w:rsidRPr="00A57C0F">
        <w:rPr>
          <w:rFonts w:ascii="Berlin Sans FB" w:hAnsi="Berlin Sans FB" w:cs="Arial"/>
          <w:bCs/>
          <w:color w:val="003366"/>
          <w:sz w:val="24"/>
          <w:szCs w:val="24"/>
        </w:rPr>
        <w:t>Andrologi, Chirurghi Generali; Chirurghi Plastici e Ricostruttivi; Endocrinologi;</w:t>
      </w:r>
      <w:r>
        <w:rPr>
          <w:rFonts w:ascii="Berlin Sans FB" w:hAnsi="Berlin Sans FB" w:cs="Arial"/>
          <w:b/>
          <w:bCs/>
          <w:color w:val="003366"/>
          <w:sz w:val="24"/>
          <w:szCs w:val="24"/>
        </w:rPr>
        <w:t xml:space="preserve"> </w:t>
      </w:r>
      <w:r w:rsidRPr="00A57C0F">
        <w:rPr>
          <w:rFonts w:ascii="Berlin Sans FB" w:hAnsi="Berlin Sans FB" w:cs="Arial"/>
          <w:bCs/>
          <w:color w:val="003366"/>
          <w:sz w:val="24"/>
          <w:szCs w:val="24"/>
        </w:rPr>
        <w:t>Urologi</w:t>
      </w:r>
      <w:r>
        <w:rPr>
          <w:rFonts w:ascii="Berlin Sans FB" w:hAnsi="Berlin Sans FB" w:cs="Arial"/>
          <w:bCs/>
          <w:color w:val="003366"/>
          <w:sz w:val="24"/>
          <w:szCs w:val="24"/>
        </w:rPr>
        <w:br/>
        <w:t>- Infermieri</w:t>
      </w:r>
    </w:p>
    <w:p w:rsidR="0079223C" w:rsidRPr="00557B6E" w:rsidRDefault="0079223C" w:rsidP="001B00A8">
      <w:pPr>
        <w:tabs>
          <w:tab w:val="left" w:pos="840"/>
        </w:tabs>
        <w:autoSpaceDE w:val="0"/>
        <w:autoSpaceDN w:val="0"/>
        <w:adjustRightInd w:val="0"/>
        <w:spacing w:line="240" w:lineRule="auto"/>
        <w:ind w:left="1701"/>
        <w:outlineLvl w:val="0"/>
        <w:rPr>
          <w:rFonts w:ascii="Berlin Sans FB" w:hAnsi="Berlin Sans FB" w:cs="Arial"/>
          <w:bCs/>
          <w:color w:val="003366"/>
        </w:rPr>
      </w:pPr>
      <w:r w:rsidRPr="00A57C0F">
        <w:rPr>
          <w:rFonts w:ascii="Berlin Sans FB" w:hAnsi="Berlin Sans FB" w:cs="Arial"/>
          <w:bCs/>
          <w:color w:val="003366"/>
          <w:sz w:val="24"/>
          <w:szCs w:val="24"/>
          <w:lang w:val="pt-BR"/>
        </w:rPr>
        <w:t xml:space="preserve">  </w:t>
      </w:r>
      <w:r w:rsidRPr="00A57C0F">
        <w:rPr>
          <w:rFonts w:ascii="Berlin Sans FB" w:hAnsi="Berlin Sans FB" w:cs="Arial"/>
          <w:b/>
          <w:bCs/>
          <w:color w:val="003366"/>
          <w:sz w:val="24"/>
          <w:szCs w:val="24"/>
          <w:lang w:val="pt-BR"/>
        </w:rPr>
        <w:t>Provider ECM n. 333 –S.I.A.</w:t>
      </w:r>
      <w:r w:rsidRPr="00A57C0F">
        <w:rPr>
          <w:rFonts w:ascii="Berlin Sans FB" w:hAnsi="Berlin Sans FB" w:cs="Arial"/>
          <w:b/>
          <w:bCs/>
          <w:color w:val="003366"/>
          <w:sz w:val="24"/>
          <w:szCs w:val="24"/>
          <w:lang w:val="pt-BR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sym w:font="Wingdings" w:char="F06C"/>
      </w:r>
      <w:r w:rsidRPr="00A57C0F">
        <w:rPr>
          <w:rFonts w:ascii="Berlin Sans FB" w:hAnsi="Berlin Sans FB" w:cs="Arial"/>
          <w:bCs/>
          <w:color w:val="003366"/>
          <w:sz w:val="24"/>
          <w:szCs w:val="24"/>
          <w:lang w:val="pt-BR"/>
        </w:rPr>
        <w:t xml:space="preserve"> 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ISCRIZIONE GRATUITA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sym w:font="Wingdings" w:char="F06C"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 xml:space="preserve"> </w:t>
      </w:r>
      <w:r>
        <w:rPr>
          <w:rFonts w:ascii="Berlin Sans FB" w:hAnsi="Berlin Sans FB" w:cs="Arial"/>
          <w:b/>
          <w:bCs/>
          <w:color w:val="003366"/>
          <w:sz w:val="24"/>
          <w:szCs w:val="24"/>
        </w:rPr>
        <w:t>N. 13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0 PARTECIPANTI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br/>
        <w:t xml:space="preserve">  La sottoscrizione della presente scheda autorizza l’uso dei dati personali, in esecuzione dell’art. 10 della legge 31 dicembre 1996 n. 675</w:t>
      </w:r>
      <w:r w:rsidRPr="00557B6E">
        <w:rPr>
          <w:color w:val="003366"/>
          <w:sz w:val="24"/>
          <w:szCs w:val="24"/>
        </w:rPr>
        <w:tab/>
      </w:r>
      <w:r w:rsidRPr="00557B6E">
        <w:rPr>
          <w:color w:val="003366"/>
          <w:sz w:val="24"/>
          <w:szCs w:val="24"/>
        </w:rPr>
        <w:br/>
      </w:r>
      <w:r w:rsidRPr="00557B6E">
        <w:rPr>
          <w:color w:val="003366"/>
          <w:sz w:val="24"/>
          <w:szCs w:val="24"/>
        </w:rPr>
        <w:br/>
        <w:t xml:space="preserve">   </w:t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Data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>………………………………………………………….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ab/>
      </w:r>
      <w:r w:rsidRPr="00557B6E">
        <w:rPr>
          <w:rFonts w:ascii="Berlin Sans FB" w:hAnsi="Berlin Sans FB" w:cs="Arial"/>
          <w:b/>
          <w:bCs/>
          <w:color w:val="003366"/>
          <w:sz w:val="24"/>
          <w:szCs w:val="24"/>
        </w:rPr>
        <w:t>Firma</w:t>
      </w:r>
      <w:r w:rsidRPr="00557B6E">
        <w:rPr>
          <w:rFonts w:ascii="Berlin Sans FB" w:hAnsi="Berlin Sans FB" w:cs="Arial"/>
          <w:bCs/>
          <w:color w:val="003366"/>
          <w:sz w:val="24"/>
          <w:szCs w:val="24"/>
        </w:rPr>
        <w:t>…………………………………………………………………………………………</w:t>
      </w:r>
      <w:r w:rsidRPr="00557B6E">
        <w:rPr>
          <w:rFonts w:ascii="Berlin Sans FB" w:hAnsi="Berlin Sans FB" w:cs="Arial"/>
          <w:bCs/>
          <w:color w:val="003366"/>
        </w:rPr>
        <w:t>………….</w:t>
      </w:r>
    </w:p>
    <w:sectPr w:rsidR="0079223C" w:rsidRPr="00557B6E" w:rsidSect="00D45D72">
      <w:headerReference w:type="default" r:id="rId9"/>
      <w:footnotePr>
        <w:pos w:val="beneathText"/>
      </w:footnotePr>
      <w:pgSz w:w="16837" w:h="11905" w:orient="landscape" w:code="9"/>
      <w:pgMar w:top="113" w:right="113" w:bottom="113" w:left="113" w:header="709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23C" w:rsidRDefault="0079223C">
      <w:r>
        <w:separator/>
      </w:r>
    </w:p>
  </w:endnote>
  <w:endnote w:type="continuationSeparator" w:id="0">
    <w:p w:rsidR="0079223C" w:rsidRDefault="00792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23C" w:rsidRDefault="0079223C">
      <w:r>
        <w:separator/>
      </w:r>
    </w:p>
  </w:footnote>
  <w:footnote w:type="continuationSeparator" w:id="0">
    <w:p w:rsidR="0079223C" w:rsidRDefault="007922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23C" w:rsidRPr="00F41ADB" w:rsidRDefault="0079223C" w:rsidP="00FD04F9">
    <w:pPr>
      <w:spacing w:line="240" w:lineRule="auto"/>
      <w:ind w:left="-108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3B40BF"/>
    <w:multiLevelType w:val="hybridMultilevel"/>
    <w:tmpl w:val="0EC4F6C4"/>
    <w:lvl w:ilvl="0" w:tplc="DE342D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573C2D"/>
    <w:multiLevelType w:val="hybridMultilevel"/>
    <w:tmpl w:val="049C27F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32FF0E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eastAsia="MS Mincho" w:hAnsi="Arial" w:hint="default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001"/>
  <w:defaultTabStop w:val="709"/>
  <w:hyphenationZone w:val="283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03A"/>
    <w:rsid w:val="00035A48"/>
    <w:rsid w:val="00040809"/>
    <w:rsid w:val="00044A68"/>
    <w:rsid w:val="000576F6"/>
    <w:rsid w:val="00072C4F"/>
    <w:rsid w:val="00073169"/>
    <w:rsid w:val="00085482"/>
    <w:rsid w:val="000913FE"/>
    <w:rsid w:val="000A7B9F"/>
    <w:rsid w:val="000B124F"/>
    <w:rsid w:val="000C08AC"/>
    <w:rsid w:val="000C5E9D"/>
    <w:rsid w:val="000C6DF2"/>
    <w:rsid w:val="000E1C67"/>
    <w:rsid w:val="000E7B78"/>
    <w:rsid w:val="000F2B06"/>
    <w:rsid w:val="000F4FCE"/>
    <w:rsid w:val="00147CC8"/>
    <w:rsid w:val="001508DB"/>
    <w:rsid w:val="00175EDB"/>
    <w:rsid w:val="0017620D"/>
    <w:rsid w:val="00176966"/>
    <w:rsid w:val="001962F8"/>
    <w:rsid w:val="001B00A8"/>
    <w:rsid w:val="001B7377"/>
    <w:rsid w:val="001D61AC"/>
    <w:rsid w:val="00206F06"/>
    <w:rsid w:val="00255699"/>
    <w:rsid w:val="00257EE2"/>
    <w:rsid w:val="00285F47"/>
    <w:rsid w:val="002B0E26"/>
    <w:rsid w:val="002C32EA"/>
    <w:rsid w:val="002D0D15"/>
    <w:rsid w:val="002E25F6"/>
    <w:rsid w:val="00324C4F"/>
    <w:rsid w:val="003263B9"/>
    <w:rsid w:val="00364250"/>
    <w:rsid w:val="00367CFD"/>
    <w:rsid w:val="00387ACC"/>
    <w:rsid w:val="00396BA9"/>
    <w:rsid w:val="003E581E"/>
    <w:rsid w:val="00417685"/>
    <w:rsid w:val="00425075"/>
    <w:rsid w:val="00450D7A"/>
    <w:rsid w:val="0047193E"/>
    <w:rsid w:val="00477878"/>
    <w:rsid w:val="004A1D5D"/>
    <w:rsid w:val="004B7A30"/>
    <w:rsid w:val="004D0401"/>
    <w:rsid w:val="004D5C61"/>
    <w:rsid w:val="004D6EA8"/>
    <w:rsid w:val="004E099C"/>
    <w:rsid w:val="0050296C"/>
    <w:rsid w:val="005117FE"/>
    <w:rsid w:val="005341E7"/>
    <w:rsid w:val="00557B6E"/>
    <w:rsid w:val="00582626"/>
    <w:rsid w:val="0058360A"/>
    <w:rsid w:val="0059575C"/>
    <w:rsid w:val="005A4258"/>
    <w:rsid w:val="005B2E83"/>
    <w:rsid w:val="006114FA"/>
    <w:rsid w:val="00614F07"/>
    <w:rsid w:val="006373AE"/>
    <w:rsid w:val="0065497C"/>
    <w:rsid w:val="006610BB"/>
    <w:rsid w:val="00680BBA"/>
    <w:rsid w:val="00684292"/>
    <w:rsid w:val="006A5EAB"/>
    <w:rsid w:val="006A6074"/>
    <w:rsid w:val="006A6EB7"/>
    <w:rsid w:val="006C4F7B"/>
    <w:rsid w:val="006E405B"/>
    <w:rsid w:val="00712AF5"/>
    <w:rsid w:val="00740088"/>
    <w:rsid w:val="0074683E"/>
    <w:rsid w:val="00751892"/>
    <w:rsid w:val="00753A8B"/>
    <w:rsid w:val="00777952"/>
    <w:rsid w:val="00780AC5"/>
    <w:rsid w:val="0079223C"/>
    <w:rsid w:val="007A603F"/>
    <w:rsid w:val="007B4769"/>
    <w:rsid w:val="007C1F09"/>
    <w:rsid w:val="007C4724"/>
    <w:rsid w:val="007D300E"/>
    <w:rsid w:val="007E1190"/>
    <w:rsid w:val="007E4124"/>
    <w:rsid w:val="007F41F2"/>
    <w:rsid w:val="007F6C01"/>
    <w:rsid w:val="00824A15"/>
    <w:rsid w:val="00827193"/>
    <w:rsid w:val="00875FC6"/>
    <w:rsid w:val="00881D11"/>
    <w:rsid w:val="00893399"/>
    <w:rsid w:val="008976C2"/>
    <w:rsid w:val="008B183D"/>
    <w:rsid w:val="008C7E89"/>
    <w:rsid w:val="008D14C7"/>
    <w:rsid w:val="008F576F"/>
    <w:rsid w:val="00920D7E"/>
    <w:rsid w:val="00962F1A"/>
    <w:rsid w:val="00971803"/>
    <w:rsid w:val="00987943"/>
    <w:rsid w:val="00990240"/>
    <w:rsid w:val="009A603A"/>
    <w:rsid w:val="009C79C5"/>
    <w:rsid w:val="00A318A7"/>
    <w:rsid w:val="00A57C0F"/>
    <w:rsid w:val="00A7197A"/>
    <w:rsid w:val="00A75403"/>
    <w:rsid w:val="00A86A36"/>
    <w:rsid w:val="00A94E1E"/>
    <w:rsid w:val="00AB1580"/>
    <w:rsid w:val="00AD320C"/>
    <w:rsid w:val="00AD5213"/>
    <w:rsid w:val="00B0418F"/>
    <w:rsid w:val="00B3471A"/>
    <w:rsid w:val="00B378AE"/>
    <w:rsid w:val="00B65533"/>
    <w:rsid w:val="00B70113"/>
    <w:rsid w:val="00B97495"/>
    <w:rsid w:val="00BC3235"/>
    <w:rsid w:val="00BE45BA"/>
    <w:rsid w:val="00C05B8B"/>
    <w:rsid w:val="00C12540"/>
    <w:rsid w:val="00C47D62"/>
    <w:rsid w:val="00C63C91"/>
    <w:rsid w:val="00C673EC"/>
    <w:rsid w:val="00CA329B"/>
    <w:rsid w:val="00CB335F"/>
    <w:rsid w:val="00CD09FA"/>
    <w:rsid w:val="00CE2E24"/>
    <w:rsid w:val="00CE5962"/>
    <w:rsid w:val="00CF1492"/>
    <w:rsid w:val="00CF5D8E"/>
    <w:rsid w:val="00D03C8B"/>
    <w:rsid w:val="00D14C3B"/>
    <w:rsid w:val="00D35404"/>
    <w:rsid w:val="00D45D72"/>
    <w:rsid w:val="00D52548"/>
    <w:rsid w:val="00D56BA1"/>
    <w:rsid w:val="00D66442"/>
    <w:rsid w:val="00DB75D1"/>
    <w:rsid w:val="00DD3F4B"/>
    <w:rsid w:val="00E107B3"/>
    <w:rsid w:val="00E3578E"/>
    <w:rsid w:val="00E45686"/>
    <w:rsid w:val="00E6143F"/>
    <w:rsid w:val="00E92E56"/>
    <w:rsid w:val="00E93F7F"/>
    <w:rsid w:val="00EA3FC0"/>
    <w:rsid w:val="00EA7581"/>
    <w:rsid w:val="00EC74A3"/>
    <w:rsid w:val="00ED160F"/>
    <w:rsid w:val="00EE3BF4"/>
    <w:rsid w:val="00F35696"/>
    <w:rsid w:val="00F41ADB"/>
    <w:rsid w:val="00F4507D"/>
    <w:rsid w:val="00F5384D"/>
    <w:rsid w:val="00F8506C"/>
    <w:rsid w:val="00FD04F9"/>
    <w:rsid w:val="00FD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4C7"/>
    <w:pPr>
      <w:suppressAutoHyphens/>
      <w:spacing w:after="200" w:line="276" w:lineRule="auto"/>
    </w:pPr>
    <w:rPr>
      <w:rFonts w:ascii="Calibri" w:hAnsi="Calibri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14C7"/>
    <w:pPr>
      <w:keepNext/>
      <w:tabs>
        <w:tab w:val="num" w:pos="432"/>
      </w:tabs>
      <w:ind w:left="432" w:hanging="432"/>
      <w:outlineLvl w:val="0"/>
    </w:pPr>
    <w:rPr>
      <w:i/>
      <w:iCs/>
      <w:sz w:val="1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14C7"/>
    <w:pPr>
      <w:keepNext/>
      <w:pBdr>
        <w:left w:val="single" w:sz="4" w:space="4" w:color="000000"/>
      </w:pBdr>
      <w:tabs>
        <w:tab w:val="num" w:pos="576"/>
      </w:tabs>
      <w:ind w:left="992"/>
      <w:outlineLvl w:val="1"/>
    </w:pPr>
    <w:rPr>
      <w:i/>
      <w:iCs/>
      <w:sz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34A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34A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customStyle="1" w:styleId="Absatz-Standardschriftart">
    <w:name w:val="Absatz-Standardschriftart"/>
    <w:uiPriority w:val="99"/>
    <w:rsid w:val="008D14C7"/>
  </w:style>
  <w:style w:type="character" w:customStyle="1" w:styleId="WW-Absatz-Standardschriftart">
    <w:name w:val="WW-Absatz-Standardschriftart"/>
    <w:uiPriority w:val="99"/>
    <w:rsid w:val="008D14C7"/>
  </w:style>
  <w:style w:type="character" w:customStyle="1" w:styleId="WW-Absatz-Standardschriftart1">
    <w:name w:val="WW-Absatz-Standardschriftart1"/>
    <w:uiPriority w:val="99"/>
    <w:rsid w:val="008D14C7"/>
  </w:style>
  <w:style w:type="character" w:customStyle="1" w:styleId="WW-Absatz-Standardschriftart11">
    <w:name w:val="WW-Absatz-Standardschriftart11"/>
    <w:uiPriority w:val="99"/>
    <w:rsid w:val="008D14C7"/>
  </w:style>
  <w:style w:type="character" w:customStyle="1" w:styleId="WW-Absatz-Standardschriftart111">
    <w:name w:val="WW-Absatz-Standardschriftart111"/>
    <w:uiPriority w:val="99"/>
    <w:rsid w:val="008D14C7"/>
  </w:style>
  <w:style w:type="character" w:customStyle="1" w:styleId="WW-Absatz-Standardschriftart1111">
    <w:name w:val="WW-Absatz-Standardschriftart1111"/>
    <w:uiPriority w:val="99"/>
    <w:rsid w:val="008D14C7"/>
  </w:style>
  <w:style w:type="character" w:customStyle="1" w:styleId="Carpredefinitoparagrafo1">
    <w:name w:val="Car. predefinito paragrafo1"/>
    <w:uiPriority w:val="99"/>
    <w:rsid w:val="008D14C7"/>
  </w:style>
  <w:style w:type="character" w:styleId="Hyperlink">
    <w:name w:val="Hyperlink"/>
    <w:basedOn w:val="Carpredefinitoparagrafo1"/>
    <w:uiPriority w:val="99"/>
    <w:rsid w:val="008D14C7"/>
    <w:rPr>
      <w:rFonts w:cs="Times New Roman"/>
      <w:color w:val="0000FF"/>
      <w:u w:val="single"/>
    </w:rPr>
  </w:style>
  <w:style w:type="character" w:styleId="Strong">
    <w:name w:val="Strong"/>
    <w:basedOn w:val="Carpredefinitoparagrafo1"/>
    <w:uiPriority w:val="99"/>
    <w:qFormat/>
    <w:rsid w:val="008D14C7"/>
    <w:rPr>
      <w:rFonts w:cs="Times New Roman"/>
      <w:b/>
      <w:bCs/>
    </w:rPr>
  </w:style>
  <w:style w:type="paragraph" w:customStyle="1" w:styleId="Intestazione1">
    <w:name w:val="Intestazione1"/>
    <w:basedOn w:val="Normal"/>
    <w:next w:val="BodyText"/>
    <w:uiPriority w:val="99"/>
    <w:rsid w:val="008D14C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D14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8434A"/>
    <w:rPr>
      <w:rFonts w:ascii="Calibri" w:hAnsi="Calibri"/>
      <w:lang w:eastAsia="ar-SA"/>
    </w:rPr>
  </w:style>
  <w:style w:type="paragraph" w:styleId="List">
    <w:name w:val="List"/>
    <w:basedOn w:val="BodyText"/>
    <w:uiPriority w:val="99"/>
    <w:rsid w:val="008D14C7"/>
    <w:rPr>
      <w:rFonts w:cs="Tahoma"/>
    </w:rPr>
  </w:style>
  <w:style w:type="paragraph" w:customStyle="1" w:styleId="Didascalia1">
    <w:name w:val="Didascalia1"/>
    <w:basedOn w:val="Normal"/>
    <w:uiPriority w:val="99"/>
    <w:rsid w:val="008D14C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"/>
    <w:uiPriority w:val="99"/>
    <w:rsid w:val="008D14C7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rsid w:val="008D14C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434A"/>
    <w:rPr>
      <w:rFonts w:ascii="Calibri" w:hAnsi="Calibri"/>
      <w:lang w:eastAsia="ar-SA"/>
    </w:rPr>
  </w:style>
  <w:style w:type="paragraph" w:styleId="Footer">
    <w:name w:val="footer"/>
    <w:basedOn w:val="Normal"/>
    <w:link w:val="FooterChar"/>
    <w:uiPriority w:val="99"/>
    <w:rsid w:val="008D14C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434A"/>
    <w:rPr>
      <w:rFonts w:ascii="Calibri" w:hAnsi="Calibri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8D14C7"/>
    <w:pPr>
      <w:jc w:val="center"/>
    </w:pPr>
    <w:rPr>
      <w:b/>
      <w:i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F8434A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Subtitle">
    <w:name w:val="Subtitle"/>
    <w:basedOn w:val="Intestazione1"/>
    <w:next w:val="BodyText"/>
    <w:link w:val="SubtitleChar"/>
    <w:uiPriority w:val="99"/>
    <w:qFormat/>
    <w:rsid w:val="008D14C7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F8434A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8D1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34A"/>
    <w:rPr>
      <w:sz w:val="0"/>
      <w:szCs w:val="0"/>
      <w:lang w:eastAsia="ar-SA"/>
    </w:rPr>
  </w:style>
  <w:style w:type="character" w:customStyle="1" w:styleId="st">
    <w:name w:val="st"/>
    <w:basedOn w:val="DefaultParagraphFont"/>
    <w:uiPriority w:val="99"/>
    <w:rsid w:val="00B0418F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B0418F"/>
    <w:rPr>
      <w:rFonts w:cs="Times New Roman"/>
      <w:i/>
      <w:iCs/>
    </w:rPr>
  </w:style>
  <w:style w:type="table" w:styleId="TableGrid">
    <w:name w:val="Table Grid"/>
    <w:basedOn w:val="TableNormal"/>
    <w:uiPriority w:val="99"/>
    <w:rsid w:val="001B7377"/>
    <w:pPr>
      <w:suppressAutoHyphens/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F3569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434A"/>
    <w:rPr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70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249</Words>
  <Characters>1423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Gent</dc:title>
  <dc:subject/>
  <dc:creator>SIA Servizi s.r.l</dc:creator>
  <cp:keywords/>
  <dc:description/>
  <cp:lastModifiedBy> </cp:lastModifiedBy>
  <cp:revision>11</cp:revision>
  <cp:lastPrinted>2013-11-20T14:01:00Z</cp:lastPrinted>
  <dcterms:created xsi:type="dcterms:W3CDTF">2013-11-15T11:43:00Z</dcterms:created>
  <dcterms:modified xsi:type="dcterms:W3CDTF">2013-11-20T14:02:00Z</dcterms:modified>
</cp:coreProperties>
</file>